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6F21CD" w14:textId="7BA1AC14" w:rsidR="0058794D" w:rsidRPr="0058794D" w:rsidRDefault="0058794D" w:rsidP="0058794D">
      <w:pPr>
        <w:pStyle w:val="BodyText"/>
        <w:spacing w:line="360" w:lineRule="auto"/>
        <w:ind w:left="0" w:right="193"/>
        <w:rPr>
          <w:rFonts w:asciiTheme="minorHAnsi" w:hAnsiTheme="minorHAnsi" w:cstheme="minorHAnsi"/>
          <w:b/>
          <w:sz w:val="28"/>
          <w:szCs w:val="22"/>
        </w:rPr>
      </w:pPr>
      <w:r w:rsidRPr="0058794D">
        <w:rPr>
          <w:rFonts w:asciiTheme="minorHAnsi" w:hAnsiTheme="minorHAnsi" w:cstheme="minorHAnsi"/>
          <w:b/>
          <w:sz w:val="28"/>
          <w:szCs w:val="22"/>
        </w:rPr>
        <w:t>Supplementary file 2</w:t>
      </w:r>
    </w:p>
    <w:p w14:paraId="5EB4078E" w14:textId="45783C07" w:rsidR="0058794D" w:rsidRPr="0058794D" w:rsidRDefault="0058794D" w:rsidP="0058794D">
      <w:pPr>
        <w:pStyle w:val="BodyText"/>
        <w:spacing w:line="360" w:lineRule="auto"/>
        <w:ind w:left="0" w:right="193"/>
        <w:rPr>
          <w:rFonts w:asciiTheme="minorHAnsi" w:hAnsiTheme="minorHAnsi" w:cstheme="minorHAnsi"/>
          <w:b/>
          <w:sz w:val="22"/>
          <w:szCs w:val="22"/>
        </w:rPr>
      </w:pPr>
      <w:r w:rsidRPr="0058794D">
        <w:rPr>
          <w:rFonts w:asciiTheme="minorHAnsi" w:hAnsiTheme="minorHAnsi" w:cstheme="minorHAnsi"/>
          <w:b/>
          <w:sz w:val="22"/>
          <w:szCs w:val="22"/>
        </w:rPr>
        <w:t xml:space="preserve">Interview </w:t>
      </w:r>
      <w:r>
        <w:rPr>
          <w:rFonts w:asciiTheme="minorHAnsi" w:hAnsiTheme="minorHAnsi" w:cstheme="minorHAnsi"/>
          <w:b/>
          <w:sz w:val="22"/>
          <w:szCs w:val="22"/>
        </w:rPr>
        <w:t>guides</w:t>
      </w:r>
      <w:r w:rsidRPr="0058794D">
        <w:rPr>
          <w:rFonts w:asciiTheme="minorHAnsi" w:hAnsiTheme="minorHAnsi" w:cstheme="minorHAnsi"/>
          <w:b/>
          <w:sz w:val="22"/>
          <w:szCs w:val="22"/>
        </w:rPr>
        <w:t xml:space="preserve"> used for </w:t>
      </w:r>
      <w:r w:rsidR="004B649A">
        <w:rPr>
          <w:rFonts w:asciiTheme="minorHAnsi" w:hAnsiTheme="minorHAnsi" w:cstheme="minorHAnsi"/>
          <w:b/>
          <w:sz w:val="22"/>
          <w:szCs w:val="22"/>
        </w:rPr>
        <w:t xml:space="preserve">the two data collection points </w:t>
      </w:r>
      <w:bookmarkStart w:id="0" w:name="_GoBack"/>
      <w:bookmarkEnd w:id="0"/>
      <w:r w:rsidRPr="0058794D">
        <w:rPr>
          <w:rFonts w:asciiTheme="minorHAnsi" w:hAnsiTheme="minorHAnsi" w:cstheme="minorHAnsi"/>
          <w:b/>
          <w:sz w:val="22"/>
          <w:szCs w:val="22"/>
        </w:rPr>
        <w:t>created specifically for this study.</w:t>
      </w:r>
    </w:p>
    <w:p w14:paraId="3B92AFB9" w14:textId="77777777" w:rsidR="0058794D" w:rsidRDefault="0058794D" w:rsidP="0058794D">
      <w:pPr>
        <w:rPr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1B48AA6" wp14:editId="6637F2EB">
                <wp:simplePos x="0" y="0"/>
                <wp:positionH relativeFrom="margin">
                  <wp:align>left</wp:align>
                </wp:positionH>
                <wp:positionV relativeFrom="paragraph">
                  <wp:posOffset>157480</wp:posOffset>
                </wp:positionV>
                <wp:extent cx="5341620" cy="4094922"/>
                <wp:effectExtent l="0" t="0" r="11430" b="203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1620" cy="409492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BCE35" w14:textId="77777777" w:rsidR="0058794D" w:rsidRPr="00953925" w:rsidRDefault="0058794D" w:rsidP="0058794D">
                            <w:pPr>
                              <w:pStyle w:val="BodyText"/>
                              <w:spacing w:before="74"/>
                              <w:ind w:left="0" w:right="1687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</w:rPr>
                              <w:t>Time point</w:t>
                            </w: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  <w:spacing w:val="-16"/>
                              </w:rPr>
                              <w:t xml:space="preserve"> </w:t>
                            </w: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</w:rPr>
                              <w:t>1</w:t>
                            </w:r>
                          </w:p>
                          <w:p w14:paraId="3A52B2C7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How did the offer of mindfulness training come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about?</w:t>
                            </w:r>
                          </w:p>
                          <w:p w14:paraId="11A148DF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was your motivation for taking part in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5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it?</w:t>
                            </w:r>
                          </w:p>
                          <w:p w14:paraId="73755EE9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have you learnt from it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,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if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anything?</w:t>
                            </w:r>
                          </w:p>
                          <w:p w14:paraId="78C710EB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was good / bad about the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3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13"/>
                                <w:sz w:val="20"/>
                                <w:szCs w:val="20"/>
                              </w:rPr>
                              <w:t xml:space="preserve">MBSR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course?</w:t>
                            </w:r>
                          </w:p>
                          <w:p w14:paraId="07E10661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Do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you practise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mindfulness now? Do you use it at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work/home?</w:t>
                            </w:r>
                          </w:p>
                          <w:p w14:paraId="5EBE6637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do you hope to achieve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/ will be achieved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by bringing mindfulness into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school?</w:t>
                            </w:r>
                          </w:p>
                          <w:p w14:paraId="496447E9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Do you have any concerns?</w:t>
                            </w:r>
                          </w:p>
                          <w:p w14:paraId="2727A01F" w14:textId="77777777" w:rsidR="0058794D" w:rsidRPr="00A4132B" w:rsidRDefault="0058794D" w:rsidP="0058794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0" w:line="240" w:lineRule="auto"/>
                              <w:contextualSpacing w:val="0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Do you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or others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have a model in mind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for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implementation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M-WSA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shd w:val="clear" w:color="auto" w:fill="FFFFFF"/>
                              </w:rPr>
                              <w:t>?</w:t>
                            </w:r>
                          </w:p>
                          <w:p w14:paraId="36367D02" w14:textId="77777777" w:rsidR="0058794D" w:rsidRPr="003B5094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29" w:lineRule="exact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has been happening so far in terms of implementation? Can you outline the steps take / decisions made in this</w:t>
                            </w:r>
                            <w:r w:rsidRPr="003B5094">
                              <w:rPr>
                                <w:rFonts w:asciiTheme="minorHAnsi" w:hAnsiTheme="minorHAnsi" w:cstheme="minorHAnsi"/>
                                <w:spacing w:val="-1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process?</w:t>
                            </w:r>
                          </w:p>
                          <w:p w14:paraId="636694F5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, do you feel, have been/will be the barriers and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facilitators to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  <w:spacing w:val="-21"/>
                                <w:sz w:val="20"/>
                                <w:szCs w:val="20"/>
                              </w:rPr>
                              <w:t xml:space="preserve">successful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implementation?</w:t>
                            </w:r>
                          </w:p>
                          <w:p w14:paraId="716D7609" w14:textId="77777777" w:rsidR="0058794D" w:rsidRPr="003B5094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are the next steps?</w:t>
                            </w:r>
                          </w:p>
                          <w:p w14:paraId="0F561ADA" w14:textId="77777777" w:rsidR="0058794D" w:rsidRPr="00953925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have you learned during this process?</w:t>
                            </w:r>
                          </w:p>
                          <w:p w14:paraId="7550E01A" w14:textId="77777777" w:rsidR="0058794D" w:rsidRPr="00953925" w:rsidRDefault="0058794D" w:rsidP="0058794D">
                            <w:pPr>
                              <w:pStyle w:val="BodyText"/>
                              <w:spacing w:before="74"/>
                              <w:ind w:left="0" w:right="1687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</w:rPr>
                              <w:t>Time point</w:t>
                            </w: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  <w:spacing w:val="-16"/>
                              </w:rPr>
                              <w:t xml:space="preserve"> </w:t>
                            </w:r>
                            <w:r w:rsidRPr="00953925">
                              <w:rPr>
                                <w:rFonts w:asciiTheme="minorHAnsi" w:hAnsiTheme="minorHAnsi" w:cstheme="minorHAnsi"/>
                                <w:b/>
                              </w:rPr>
                              <w:t>2</w:t>
                            </w:r>
                          </w:p>
                          <w:p w14:paraId="3AB24D84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What have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been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your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personal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experiences of mindfulness since your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2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training?</w:t>
                            </w:r>
                          </w:p>
                          <w:p w14:paraId="65549565" w14:textId="77777777" w:rsidR="0058794D" w:rsidRPr="003B5094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How do you feel about it now compared to 6 months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7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ago?</w:t>
                            </w:r>
                          </w:p>
                          <w:p w14:paraId="78F438BA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How has the .b training been?</w:t>
                            </w:r>
                          </w:p>
                          <w:p w14:paraId="4C312D22" w14:textId="77777777" w:rsidR="0058794D" w:rsidRPr="003B5094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How far has </w:t>
                            </w:r>
                            <w:proofErr w:type="gramStart"/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</w:t>
                            </w:r>
                            <w:proofErr w:type="gramEnd"/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M-WSA been implemented in your</w:t>
                            </w:r>
                            <w:r w:rsidRPr="003B5094">
                              <w:rPr>
                                <w:rFonts w:asciiTheme="minorHAnsi" w:hAnsiTheme="minorHAnsi" w:cstheme="minorHAnsi"/>
                                <w:spacing w:val="-18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school since we last spoke?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B5094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Can you outline the steps taken / decisions made so far?</w:t>
                            </w:r>
                          </w:p>
                          <w:p w14:paraId="159D4B0B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29" w:lineRule="exact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How far have you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(or others)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achieved what you </w:t>
                            </w: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(or others)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set out to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2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do?</w:t>
                            </w:r>
                          </w:p>
                          <w:p w14:paraId="4E54A8BB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40" w:lineRule="auto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What have been the barriers and the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facilitators to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pacing w:val="-1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4132B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implementation?</w:t>
                            </w:r>
                          </w:p>
                          <w:p w14:paraId="20D9EF91" w14:textId="77777777" w:rsidR="0058794D" w:rsidRPr="003B5094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29" w:lineRule="exact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are the next steps?</w:t>
                            </w:r>
                          </w:p>
                          <w:p w14:paraId="63C85B26" w14:textId="77777777" w:rsidR="0058794D" w:rsidRPr="00A4132B" w:rsidRDefault="0058794D" w:rsidP="0058794D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21"/>
                              </w:tabs>
                              <w:spacing w:before="0" w:line="229" w:lineRule="exact"/>
                              <w:contextualSpacing w:val="0"/>
                              <w:rPr>
                                <w:rFonts w:asciiTheme="minorHAnsi" w:eastAsia="Arial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What have you learned during this process?</w:t>
                            </w:r>
                          </w:p>
                          <w:p w14:paraId="185DB9F7" w14:textId="77777777" w:rsidR="0058794D" w:rsidRDefault="0058794D" w:rsidP="0058794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2.4pt;width:420.6pt;height:322.4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">
                <v:textbox>
                  <w:txbxContent>
                    <w:p w14:paraId="5DEBCE35" w14:textId="77777777" w:rsidR="0058794D" w:rsidRPr="00953925" w:rsidRDefault="0058794D" w:rsidP="0058794D">
                      <w:pPr>
                        <w:pStyle w:val="BodyText"/>
                        <w:spacing w:before="74"/>
                        <w:ind w:left="0" w:right="1687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953925">
                        <w:rPr>
                          <w:rFonts w:asciiTheme="minorHAnsi" w:hAnsiTheme="minorHAnsi" w:cstheme="minorHAnsi"/>
                          <w:b/>
                        </w:rPr>
                        <w:t>Time point</w:t>
                      </w:r>
                      <w:r w:rsidRPr="00953925">
                        <w:rPr>
                          <w:rFonts w:asciiTheme="minorHAnsi" w:hAnsiTheme="minorHAnsi" w:cstheme="minorHAnsi"/>
                          <w:b/>
                          <w:spacing w:val="-16"/>
                        </w:rPr>
                        <w:t xml:space="preserve"> </w:t>
                      </w:r>
                      <w:r w:rsidRPr="00953925">
                        <w:rPr>
                          <w:rFonts w:asciiTheme="minorHAnsi" w:hAnsiTheme="minorHAnsi" w:cstheme="minorHAnsi"/>
                          <w:b/>
                        </w:rPr>
                        <w:t>1</w:t>
                      </w:r>
                    </w:p>
                    <w:p w14:paraId="3A52B2C7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How did the offer of mindfulness training come</w:t>
                      </w:r>
                      <w:r w:rsidRPr="00A4132B">
                        <w:rPr>
                          <w:rFonts w:asciiTheme="minorHAnsi" w:hAnsiTheme="minorHAnsi" w:cstheme="minorHAnsi"/>
                          <w:spacing w:val="-17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about?</w:t>
                      </w:r>
                    </w:p>
                    <w:p w14:paraId="11A148DF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was your motivation for taking part in</w:t>
                      </w:r>
                      <w:r w:rsidRPr="00A4132B">
                        <w:rPr>
                          <w:rFonts w:asciiTheme="minorHAnsi" w:hAnsiTheme="minorHAnsi" w:cstheme="minorHAnsi"/>
                          <w:spacing w:val="-15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it?</w:t>
                      </w:r>
                    </w:p>
                    <w:p w14:paraId="73755EE9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have you learnt from it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,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if</w:t>
                      </w:r>
                      <w:r w:rsidRPr="00A4132B">
                        <w:rPr>
                          <w:rFonts w:asciiTheme="minorHAnsi" w:hAnsiTheme="minorHAnsi" w:cstheme="minorHAnsi"/>
                          <w:spacing w:val="-18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anything?</w:t>
                      </w:r>
                    </w:p>
                    <w:p w14:paraId="78C710EB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was good / bad about the</w:t>
                      </w:r>
                      <w:r w:rsidRPr="00A4132B">
                        <w:rPr>
                          <w:rFonts w:asciiTheme="minorHAnsi" w:hAnsiTheme="minorHAnsi" w:cstheme="minorHAnsi"/>
                          <w:spacing w:val="-13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pacing w:val="-13"/>
                          <w:sz w:val="20"/>
                          <w:szCs w:val="20"/>
                        </w:rPr>
                        <w:t xml:space="preserve">MBSR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course?</w:t>
                      </w:r>
                    </w:p>
                    <w:p w14:paraId="07E10661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Do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you practise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mindfulness now? Do you use it at</w:t>
                      </w:r>
                      <w:r w:rsidRPr="00A4132B">
                        <w:rPr>
                          <w:rFonts w:asciiTheme="minorHAnsi" w:hAnsiTheme="minorHAnsi" w:cstheme="minorHAnsi"/>
                          <w:spacing w:val="-21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work/home?</w:t>
                      </w:r>
                    </w:p>
                    <w:p w14:paraId="5EBE6637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do you hope to achieve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/ will be achieved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by bringing mindfulness into</w:t>
                      </w:r>
                      <w:r w:rsidRPr="00A4132B">
                        <w:rPr>
                          <w:rFonts w:asciiTheme="minorHAnsi" w:hAnsiTheme="minorHAnsi" w:cstheme="minorHAnsi"/>
                          <w:spacing w:val="-21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school?</w:t>
                      </w:r>
                    </w:p>
                    <w:p w14:paraId="496447E9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Do you have any concerns?</w:t>
                      </w:r>
                    </w:p>
                    <w:p w14:paraId="2727A01F" w14:textId="77777777" w:rsidR="0058794D" w:rsidRPr="00A4132B" w:rsidRDefault="0058794D" w:rsidP="0058794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0" w:line="240" w:lineRule="auto"/>
                        <w:contextualSpacing w:val="0"/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>Do you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or others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have a model in mind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>for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implementation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>a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 xml:space="preserve"> M-WSA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  <w:shd w:val="clear" w:color="auto" w:fill="FFFFFF"/>
                        </w:rPr>
                        <w:t>?</w:t>
                      </w:r>
                    </w:p>
                    <w:p w14:paraId="36367D02" w14:textId="77777777" w:rsidR="0058794D" w:rsidRPr="003B5094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29" w:lineRule="exact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has been happening so far in terms of implementation? Can you outline the steps take / decisions made in this</w:t>
                      </w:r>
                      <w:r w:rsidRPr="003B5094">
                        <w:rPr>
                          <w:rFonts w:asciiTheme="minorHAnsi" w:hAnsiTheme="minorHAnsi" w:cstheme="minorHAnsi"/>
                          <w:spacing w:val="-17"/>
                          <w:sz w:val="20"/>
                          <w:szCs w:val="20"/>
                        </w:rPr>
                        <w:t xml:space="preserve"> </w:t>
                      </w:r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process?</w:t>
                      </w:r>
                    </w:p>
                    <w:p w14:paraId="636694F5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, do you feel, have been/will be the barriers and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facilitators to</w:t>
                      </w:r>
                      <w:r w:rsidRPr="00A4132B">
                        <w:rPr>
                          <w:rFonts w:asciiTheme="minorHAnsi" w:hAnsiTheme="minorHAnsi" w:cstheme="minorHAnsi"/>
                          <w:spacing w:val="-21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  <w:spacing w:val="-21"/>
                          <w:sz w:val="20"/>
                          <w:szCs w:val="20"/>
                        </w:rPr>
                        <w:t xml:space="preserve">successful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implementation?</w:t>
                      </w:r>
                    </w:p>
                    <w:p w14:paraId="716D7609" w14:textId="77777777" w:rsidR="0058794D" w:rsidRPr="003B5094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are the next steps?</w:t>
                      </w:r>
                    </w:p>
                    <w:p w14:paraId="0F561ADA" w14:textId="77777777" w:rsidR="0058794D" w:rsidRPr="00953925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have you learned during this process?</w:t>
                      </w:r>
                    </w:p>
                    <w:p w14:paraId="7550E01A" w14:textId="77777777" w:rsidR="0058794D" w:rsidRPr="00953925" w:rsidRDefault="0058794D" w:rsidP="0058794D">
                      <w:pPr>
                        <w:pStyle w:val="BodyText"/>
                        <w:spacing w:before="74"/>
                        <w:ind w:left="0" w:right="1687"/>
                        <w:rPr>
                          <w:rFonts w:asciiTheme="minorHAnsi" w:hAnsiTheme="minorHAnsi" w:cstheme="minorHAnsi"/>
                          <w:b/>
                        </w:rPr>
                      </w:pPr>
                      <w:r w:rsidRPr="00953925">
                        <w:rPr>
                          <w:rFonts w:asciiTheme="minorHAnsi" w:hAnsiTheme="minorHAnsi" w:cstheme="minorHAnsi"/>
                          <w:b/>
                        </w:rPr>
                        <w:t>Time point</w:t>
                      </w:r>
                      <w:r w:rsidRPr="00953925">
                        <w:rPr>
                          <w:rFonts w:asciiTheme="minorHAnsi" w:hAnsiTheme="minorHAnsi" w:cstheme="minorHAnsi"/>
                          <w:b/>
                          <w:spacing w:val="-16"/>
                        </w:rPr>
                        <w:t xml:space="preserve"> </w:t>
                      </w:r>
                      <w:r w:rsidRPr="00953925">
                        <w:rPr>
                          <w:rFonts w:asciiTheme="minorHAnsi" w:hAnsiTheme="minorHAnsi" w:cstheme="minorHAnsi"/>
                          <w:b/>
                        </w:rPr>
                        <w:t>2</w:t>
                      </w:r>
                    </w:p>
                    <w:p w14:paraId="3AB24D84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What have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been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your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personal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experiences of mindfulness since your</w:t>
                      </w:r>
                      <w:r w:rsidRPr="00A4132B">
                        <w:rPr>
                          <w:rFonts w:asciiTheme="minorHAnsi" w:hAnsiTheme="minorHAnsi" w:cstheme="minorHAnsi"/>
                          <w:spacing w:val="-27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training?</w:t>
                      </w:r>
                    </w:p>
                    <w:p w14:paraId="65549565" w14:textId="77777777" w:rsidR="0058794D" w:rsidRPr="003B5094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How do you feel about it now compared to 6 months</w:t>
                      </w:r>
                      <w:r w:rsidRPr="00A4132B">
                        <w:rPr>
                          <w:rFonts w:asciiTheme="minorHAnsi" w:hAnsiTheme="minorHAnsi" w:cstheme="minorHAnsi"/>
                          <w:spacing w:val="-17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ago?</w:t>
                      </w:r>
                    </w:p>
                    <w:p w14:paraId="78F438BA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How has the .b training been?</w:t>
                      </w:r>
                    </w:p>
                    <w:p w14:paraId="4C312D22" w14:textId="77777777" w:rsidR="0058794D" w:rsidRPr="003B5094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How far has </w:t>
                      </w:r>
                      <w:proofErr w:type="gramStart"/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</w:t>
                      </w:r>
                      <w:proofErr w:type="gramEnd"/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M-WSA been implemented in your</w:t>
                      </w:r>
                      <w:r w:rsidRPr="003B5094">
                        <w:rPr>
                          <w:rFonts w:asciiTheme="minorHAnsi" w:hAnsiTheme="minorHAnsi" w:cstheme="minorHAnsi"/>
                          <w:spacing w:val="-18"/>
                          <w:sz w:val="20"/>
                          <w:szCs w:val="20"/>
                        </w:rPr>
                        <w:t xml:space="preserve"> </w:t>
                      </w:r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school since we last spoke?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Pr="003B5094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Can you outline the steps taken / decisions made so far?</w:t>
                      </w:r>
                    </w:p>
                    <w:p w14:paraId="159D4B0B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29" w:lineRule="exact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How far have you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(or others)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achieved what you </w:t>
                      </w: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(or others)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set out to</w:t>
                      </w:r>
                      <w:r w:rsidRPr="00A4132B">
                        <w:rPr>
                          <w:rFonts w:asciiTheme="minorHAnsi" w:hAnsiTheme="minorHAnsi" w:cstheme="minorHAnsi"/>
                          <w:spacing w:val="-21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do?</w:t>
                      </w:r>
                    </w:p>
                    <w:p w14:paraId="4E54A8BB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40" w:lineRule="auto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What have been the barriers and the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facilitators to</w:t>
                      </w:r>
                      <w:r w:rsidRPr="00A4132B">
                        <w:rPr>
                          <w:rFonts w:asciiTheme="minorHAnsi" w:hAnsiTheme="minorHAnsi" w:cstheme="minorHAnsi"/>
                          <w:spacing w:val="-14"/>
                          <w:sz w:val="20"/>
                          <w:szCs w:val="20"/>
                        </w:rPr>
                        <w:t xml:space="preserve"> </w:t>
                      </w:r>
                      <w:r w:rsidRPr="00A4132B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implementation?</w:t>
                      </w:r>
                    </w:p>
                    <w:p w14:paraId="20D9EF91" w14:textId="77777777" w:rsidR="0058794D" w:rsidRPr="003B5094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29" w:lineRule="exact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are the next steps?</w:t>
                      </w:r>
                    </w:p>
                    <w:p w14:paraId="63C85B26" w14:textId="77777777" w:rsidR="0058794D" w:rsidRPr="00A4132B" w:rsidRDefault="0058794D" w:rsidP="0058794D">
                      <w:pPr>
                        <w:pStyle w:val="ListParagraph"/>
                        <w:widowControl w:val="0"/>
                        <w:numPr>
                          <w:ilvl w:val="0"/>
                          <w:numId w:val="2"/>
                        </w:numPr>
                        <w:tabs>
                          <w:tab w:val="left" w:pos="821"/>
                        </w:tabs>
                        <w:spacing w:before="0" w:line="229" w:lineRule="exact"/>
                        <w:contextualSpacing w:val="0"/>
                        <w:rPr>
                          <w:rFonts w:asciiTheme="minorHAnsi" w:eastAsia="Arial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What have you learned during this process?</w:t>
                      </w:r>
                    </w:p>
                    <w:p w14:paraId="185DB9F7" w14:textId="77777777" w:rsidR="0058794D" w:rsidRDefault="0058794D" w:rsidP="0058794D"/>
                  </w:txbxContent>
                </v:textbox>
                <w10:wrap anchorx="margin"/>
              </v:shape>
            </w:pict>
          </mc:Fallback>
        </mc:AlternateContent>
      </w:r>
    </w:p>
    <w:p w14:paraId="056C1D95" w14:textId="77777777" w:rsidR="0058794D" w:rsidRDefault="0058794D" w:rsidP="0058794D">
      <w:pPr>
        <w:rPr>
          <w:szCs w:val="20"/>
        </w:rPr>
      </w:pPr>
    </w:p>
    <w:p w14:paraId="1FB79AA6" w14:textId="77777777" w:rsidR="0058794D" w:rsidRDefault="0058794D" w:rsidP="0058794D"/>
    <w:p w14:paraId="3B745DE6" w14:textId="77777777" w:rsidR="007D1F70" w:rsidRPr="0058794D" w:rsidRDefault="007D1F70" w:rsidP="0058794D"/>
    <w:sectPr w:rsidR="007D1F70" w:rsidRPr="0058794D" w:rsidSect="005879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C45BB"/>
    <w:multiLevelType w:val="hybridMultilevel"/>
    <w:tmpl w:val="B2144F68"/>
    <w:lvl w:ilvl="0" w:tplc="C902D070">
      <w:start w:val="1"/>
      <w:numFmt w:val="decimal"/>
      <w:lvlText w:val="%1."/>
      <w:lvlJc w:val="left"/>
      <w:pPr>
        <w:ind w:left="82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D0D4D60C">
      <w:start w:val="1"/>
      <w:numFmt w:val="bullet"/>
      <w:lvlText w:val="•"/>
      <w:lvlJc w:val="left"/>
      <w:pPr>
        <w:ind w:left="1794" w:hanging="360"/>
      </w:pPr>
      <w:rPr>
        <w:rFonts w:hint="default"/>
      </w:rPr>
    </w:lvl>
    <w:lvl w:ilvl="2" w:tplc="0A666862">
      <w:start w:val="1"/>
      <w:numFmt w:val="bullet"/>
      <w:lvlText w:val="•"/>
      <w:lvlJc w:val="left"/>
      <w:pPr>
        <w:ind w:left="2769" w:hanging="360"/>
      </w:pPr>
      <w:rPr>
        <w:rFonts w:hint="default"/>
      </w:rPr>
    </w:lvl>
    <w:lvl w:ilvl="3" w:tplc="EC4A59F6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4" w:tplc="C5E2F74E">
      <w:start w:val="1"/>
      <w:numFmt w:val="bullet"/>
      <w:lvlText w:val="•"/>
      <w:lvlJc w:val="left"/>
      <w:pPr>
        <w:ind w:left="4718" w:hanging="360"/>
      </w:pPr>
      <w:rPr>
        <w:rFonts w:hint="default"/>
      </w:rPr>
    </w:lvl>
    <w:lvl w:ilvl="5" w:tplc="F1362440">
      <w:start w:val="1"/>
      <w:numFmt w:val="bullet"/>
      <w:lvlText w:val="•"/>
      <w:lvlJc w:val="left"/>
      <w:pPr>
        <w:ind w:left="5693" w:hanging="360"/>
      </w:pPr>
      <w:rPr>
        <w:rFonts w:hint="default"/>
      </w:rPr>
    </w:lvl>
    <w:lvl w:ilvl="6" w:tplc="0D249254">
      <w:start w:val="1"/>
      <w:numFmt w:val="bullet"/>
      <w:lvlText w:val="•"/>
      <w:lvlJc w:val="left"/>
      <w:pPr>
        <w:ind w:left="6667" w:hanging="360"/>
      </w:pPr>
      <w:rPr>
        <w:rFonts w:hint="default"/>
      </w:rPr>
    </w:lvl>
    <w:lvl w:ilvl="7" w:tplc="11008062">
      <w:start w:val="1"/>
      <w:numFmt w:val="bullet"/>
      <w:lvlText w:val="•"/>
      <w:lvlJc w:val="left"/>
      <w:pPr>
        <w:ind w:left="7642" w:hanging="360"/>
      </w:pPr>
      <w:rPr>
        <w:rFonts w:hint="default"/>
      </w:rPr>
    </w:lvl>
    <w:lvl w:ilvl="8" w:tplc="B9684020">
      <w:start w:val="1"/>
      <w:numFmt w:val="bullet"/>
      <w:lvlText w:val="•"/>
      <w:lvlJc w:val="left"/>
      <w:pPr>
        <w:ind w:left="8617" w:hanging="360"/>
      </w:pPr>
      <w:rPr>
        <w:rFonts w:hint="default"/>
      </w:rPr>
    </w:lvl>
  </w:abstractNum>
  <w:abstractNum w:abstractNumId="1">
    <w:nsid w:val="5B3A152D"/>
    <w:multiLevelType w:val="hybridMultilevel"/>
    <w:tmpl w:val="2B92F0B0"/>
    <w:lvl w:ilvl="0" w:tplc="4036E472">
      <w:start w:val="1"/>
      <w:numFmt w:val="decimal"/>
      <w:lvlText w:val="%1."/>
      <w:lvlJc w:val="left"/>
      <w:pPr>
        <w:ind w:left="82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96387216">
      <w:start w:val="1"/>
      <w:numFmt w:val="bullet"/>
      <w:lvlText w:val="•"/>
      <w:lvlJc w:val="left"/>
      <w:pPr>
        <w:ind w:left="1794" w:hanging="360"/>
      </w:pPr>
      <w:rPr>
        <w:rFonts w:hint="default"/>
      </w:rPr>
    </w:lvl>
    <w:lvl w:ilvl="2" w:tplc="34DA1DF8">
      <w:start w:val="1"/>
      <w:numFmt w:val="bullet"/>
      <w:lvlText w:val="•"/>
      <w:lvlJc w:val="left"/>
      <w:pPr>
        <w:ind w:left="2769" w:hanging="360"/>
      </w:pPr>
      <w:rPr>
        <w:rFonts w:hint="default"/>
      </w:rPr>
    </w:lvl>
    <w:lvl w:ilvl="3" w:tplc="001EB8DC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4" w:tplc="58EE1A3E">
      <w:start w:val="1"/>
      <w:numFmt w:val="bullet"/>
      <w:lvlText w:val="•"/>
      <w:lvlJc w:val="left"/>
      <w:pPr>
        <w:ind w:left="4718" w:hanging="360"/>
      </w:pPr>
      <w:rPr>
        <w:rFonts w:hint="default"/>
      </w:rPr>
    </w:lvl>
    <w:lvl w:ilvl="5" w:tplc="09BE12D4">
      <w:start w:val="1"/>
      <w:numFmt w:val="bullet"/>
      <w:lvlText w:val="•"/>
      <w:lvlJc w:val="left"/>
      <w:pPr>
        <w:ind w:left="5693" w:hanging="360"/>
      </w:pPr>
      <w:rPr>
        <w:rFonts w:hint="default"/>
      </w:rPr>
    </w:lvl>
    <w:lvl w:ilvl="6" w:tplc="8B06DA0E">
      <w:start w:val="1"/>
      <w:numFmt w:val="bullet"/>
      <w:lvlText w:val="•"/>
      <w:lvlJc w:val="left"/>
      <w:pPr>
        <w:ind w:left="6667" w:hanging="360"/>
      </w:pPr>
      <w:rPr>
        <w:rFonts w:hint="default"/>
      </w:rPr>
    </w:lvl>
    <w:lvl w:ilvl="7" w:tplc="F23433BA">
      <w:start w:val="1"/>
      <w:numFmt w:val="bullet"/>
      <w:lvlText w:val="•"/>
      <w:lvlJc w:val="left"/>
      <w:pPr>
        <w:ind w:left="7642" w:hanging="360"/>
      </w:pPr>
      <w:rPr>
        <w:rFonts w:hint="default"/>
      </w:rPr>
    </w:lvl>
    <w:lvl w:ilvl="8" w:tplc="CAF4A014">
      <w:start w:val="1"/>
      <w:numFmt w:val="bullet"/>
      <w:lvlText w:val="•"/>
      <w:lvlJc w:val="left"/>
      <w:pPr>
        <w:ind w:left="8617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tzA0sjA0MzM2sjAzNTdT0lEKTi0uzszPAykwqgUACd9RJiwAAAA="/>
    <w:docVar w:name="dgnword-docGUID" w:val="{1051C56A-F2DF-48F9-B272-1F48A2D336F4}"/>
    <w:docVar w:name="dgnword-eventsink" w:val="1064310448"/>
  </w:docVars>
  <w:rsids>
    <w:rsidRoot w:val="0083070E"/>
    <w:rsid w:val="002522EE"/>
    <w:rsid w:val="002B28D7"/>
    <w:rsid w:val="00365070"/>
    <w:rsid w:val="0042578C"/>
    <w:rsid w:val="00444AB2"/>
    <w:rsid w:val="004B649A"/>
    <w:rsid w:val="00500C10"/>
    <w:rsid w:val="0058794D"/>
    <w:rsid w:val="006E0908"/>
    <w:rsid w:val="007B401B"/>
    <w:rsid w:val="007D1F70"/>
    <w:rsid w:val="0083070E"/>
    <w:rsid w:val="008405F7"/>
    <w:rsid w:val="00AF204D"/>
    <w:rsid w:val="00B51688"/>
    <w:rsid w:val="00DB61C6"/>
    <w:rsid w:val="00DD1927"/>
    <w:rsid w:val="00F01CF5"/>
    <w:rsid w:val="00FF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A39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9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57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8307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07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070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0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578C"/>
    <w:pPr>
      <w:spacing w:before="120" w:after="0" w:line="276" w:lineRule="auto"/>
      <w:ind w:left="720"/>
      <w:contextualSpacing/>
    </w:pPr>
    <w:rPr>
      <w:rFonts w:ascii="Arial" w:hAnsi="Arial" w:cs="Arial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2578C"/>
    <w:pPr>
      <w:widowControl w:val="0"/>
      <w:spacing w:after="0" w:line="240" w:lineRule="auto"/>
      <w:ind w:left="820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2578C"/>
    <w:rPr>
      <w:rFonts w:ascii="Arial" w:eastAsia="Arial" w:hAnsi="Arial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57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link w:val="NormalWebChar"/>
    <w:uiPriority w:val="99"/>
    <w:unhideWhenUsed/>
    <w:rsid w:val="00425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42578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FF69A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F6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0">
    <w:name w:val="[Normal]"/>
    <w:qFormat/>
    <w:rsid w:val="00FF69A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7D1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69A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57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8307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07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070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7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70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578C"/>
    <w:pPr>
      <w:spacing w:before="120" w:after="0" w:line="276" w:lineRule="auto"/>
      <w:ind w:left="720"/>
      <w:contextualSpacing/>
    </w:pPr>
    <w:rPr>
      <w:rFonts w:ascii="Arial" w:hAnsi="Arial" w:cs="Arial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2578C"/>
    <w:pPr>
      <w:widowControl w:val="0"/>
      <w:spacing w:after="0" w:line="240" w:lineRule="auto"/>
      <w:ind w:left="820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2578C"/>
    <w:rPr>
      <w:rFonts w:ascii="Arial" w:eastAsia="Arial" w:hAnsi="Arial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57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link w:val="NormalWebChar"/>
    <w:uiPriority w:val="99"/>
    <w:unhideWhenUsed/>
    <w:rsid w:val="00425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42578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FF69A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F6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0">
    <w:name w:val="[Normal]"/>
    <w:qFormat/>
    <w:rsid w:val="00FF69A1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  <w:spacing w:after="0" w:line="240" w:lineRule="auto"/>
    </w:pPr>
    <w:rPr>
      <w:rFonts w:ascii="Arial" w:eastAsia="Arial" w:hAnsi="Arial" w:cs="Times New Roman"/>
      <w:sz w:val="24"/>
      <w:szCs w:val="20"/>
      <w:lang w:val="en-US"/>
    </w:rPr>
  </w:style>
  <w:style w:type="table" w:styleId="TableGrid">
    <w:name w:val="Table Grid"/>
    <w:basedOn w:val="TableNormal"/>
    <w:uiPriority w:val="39"/>
    <w:rsid w:val="007D1F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F9628E03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Bradford Teaching Hospitals NHS Foundation Trust</Company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Kristian Hudson</dc:creator>
  <cp:lastModifiedBy>Kristian Hudson</cp:lastModifiedBy>
  <cp:revision>3</cp:revision>
  <dcterms:created xsi:type="dcterms:W3CDTF">2020-01-23T09:39:00Z</dcterms:created>
  <dcterms:modified xsi:type="dcterms:W3CDTF">2020-01-23T13:29:00Z</dcterms:modified>
</cp:coreProperties>
</file>